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2B5F8" w14:textId="77777777" w:rsidR="00D6483B" w:rsidRDefault="00D6483B" w:rsidP="00414A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50C8DF5" w14:textId="77777777" w:rsidR="00822F7E" w:rsidRDefault="00822F7E" w:rsidP="00414A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AEEC4E" w14:textId="77777777" w:rsidR="00300E3B" w:rsidRPr="00A84C2E" w:rsidRDefault="00E82AEB" w:rsidP="00300E3B">
      <w:pPr>
        <w:pStyle w:val="BodyText"/>
        <w:kinsoku w:val="0"/>
        <w:overflowPunct w:val="0"/>
        <w:jc w:val="center"/>
        <w:rPr>
          <w:b/>
          <w:bCs/>
          <w:color w:val="007A87"/>
          <w:spacing w:val="-5"/>
          <w:sz w:val="40"/>
          <w:szCs w:val="40"/>
        </w:rPr>
      </w:pPr>
      <w:r>
        <w:rPr>
          <w:b/>
          <w:bCs/>
          <w:color w:val="007A87"/>
          <w:spacing w:val="-5"/>
          <w:sz w:val="40"/>
          <w:szCs w:val="40"/>
        </w:rPr>
        <w:t xml:space="preserve">Record of </w:t>
      </w:r>
      <w:r w:rsidR="003A7C3C">
        <w:rPr>
          <w:b/>
          <w:bCs/>
          <w:color w:val="007A87"/>
          <w:spacing w:val="-5"/>
          <w:sz w:val="40"/>
          <w:szCs w:val="40"/>
        </w:rPr>
        <w:t>Staff Search</w:t>
      </w:r>
    </w:p>
    <w:p w14:paraId="3AAC79BA" w14:textId="77777777" w:rsidR="00300E3B" w:rsidRDefault="00300E3B" w:rsidP="00414A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10400"/>
      </w:tblGrid>
      <w:tr w:rsidR="005C55F6" w:rsidRPr="005C55F6" w14:paraId="30B953DB" w14:textId="77777777" w:rsidTr="00DC6EAF">
        <w:tc>
          <w:tcPr>
            <w:tcW w:w="10636" w:type="dxa"/>
            <w:shd w:val="clear" w:color="auto" w:fill="EAEAEA"/>
          </w:tcPr>
          <w:p w14:paraId="05C6A51F" w14:textId="2D3DF1C8" w:rsidR="00300E3B" w:rsidRPr="005C55F6" w:rsidRDefault="003A7C3C" w:rsidP="00300E3B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5C55F6">
              <w:rPr>
                <w:rFonts w:ascii="Arial" w:hAnsi="Arial" w:cs="Arial"/>
                <w:sz w:val="24"/>
                <w:szCs w:val="24"/>
              </w:rPr>
              <w:t>This form is to be used in conjunction with</w:t>
            </w:r>
            <w:r w:rsidR="00300E3B" w:rsidRPr="005C55F6">
              <w:rPr>
                <w:rFonts w:ascii="Arial" w:hAnsi="Arial" w:cs="Arial"/>
                <w:sz w:val="24"/>
                <w:szCs w:val="24"/>
              </w:rPr>
              <w:t xml:space="preserve"> the </w:t>
            </w:r>
            <w:hyperlink r:id="rId7" w:history="1">
              <w:r w:rsidR="00B22E47">
                <w:rPr>
                  <w:rStyle w:val="Hyperlink"/>
                  <w:rFonts w:ascii="Arial" w:hAnsi="Arial" w:cs="Arial"/>
                </w:rPr>
                <w:t xml:space="preserve">WHH </w:t>
              </w:r>
              <w:r w:rsidR="00C62486">
                <w:rPr>
                  <w:rStyle w:val="Hyperlink"/>
                  <w:rFonts w:ascii="Arial" w:hAnsi="Arial" w:cs="Arial"/>
                </w:rPr>
                <w:t>S</w:t>
              </w:r>
              <w:r w:rsidRPr="005C55F6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taff Search </w:t>
              </w:r>
              <w:r w:rsidR="00300E3B" w:rsidRPr="005C55F6">
                <w:rPr>
                  <w:rStyle w:val="Hyperlink"/>
                  <w:rFonts w:ascii="Arial" w:hAnsi="Arial" w:cs="Arial"/>
                  <w:sz w:val="24"/>
                  <w:szCs w:val="24"/>
                </w:rPr>
                <w:t>Policy</w:t>
              </w:r>
            </w:hyperlink>
            <w:r w:rsidR="00300E3B" w:rsidRPr="005C55F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0D2B7DF" w14:textId="77777777" w:rsidR="00300E3B" w:rsidRPr="005C55F6" w:rsidRDefault="00300E3B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10400"/>
      </w:tblGrid>
      <w:tr w:rsidR="005C55F6" w:rsidRPr="005C55F6" w14:paraId="6B6C9FAA" w14:textId="77777777" w:rsidTr="00DC6EAF">
        <w:tc>
          <w:tcPr>
            <w:tcW w:w="10636" w:type="dxa"/>
            <w:shd w:val="clear" w:color="auto" w:fill="EAEAEA"/>
          </w:tcPr>
          <w:p w14:paraId="3EE4D282" w14:textId="77777777" w:rsidR="00300E3B" w:rsidRPr="005C55F6" w:rsidRDefault="00B53ABF" w:rsidP="00300E3B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5C55F6">
              <w:rPr>
                <w:rFonts w:ascii="Arial" w:hAnsi="Arial" w:cs="Arial"/>
                <w:sz w:val="24"/>
                <w:szCs w:val="24"/>
              </w:rPr>
              <w:t>You should download this form and save it on your computer before completing it.</w:t>
            </w:r>
          </w:p>
        </w:tc>
      </w:tr>
    </w:tbl>
    <w:p w14:paraId="41361FD0" w14:textId="77777777" w:rsidR="00300E3B" w:rsidRDefault="00300E3B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6F4D7F" w14:textId="77777777" w:rsidR="005C55F6" w:rsidRPr="005C55F6" w:rsidRDefault="005C55F6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FCE04C" w14:textId="77777777" w:rsidR="005C55F6" w:rsidRDefault="005C55F6" w:rsidP="005C55F6">
      <w:pPr>
        <w:rPr>
          <w:rFonts w:ascii="Arial" w:hAnsi="Arial" w:cs="Arial"/>
          <w:b/>
          <w:bCs/>
          <w:color w:val="007A87"/>
          <w:sz w:val="28"/>
          <w:szCs w:val="28"/>
        </w:rPr>
      </w:pPr>
      <w:r w:rsidRPr="005C55F6">
        <w:rPr>
          <w:rFonts w:ascii="Arial" w:hAnsi="Arial" w:cs="Arial"/>
          <w:b/>
          <w:bCs/>
          <w:color w:val="007A87"/>
          <w:sz w:val="28"/>
          <w:szCs w:val="28"/>
        </w:rPr>
        <w:t>Details</w:t>
      </w:r>
      <w:r>
        <w:rPr>
          <w:rFonts w:ascii="Arial" w:hAnsi="Arial" w:cs="Arial"/>
          <w:b/>
          <w:bCs/>
          <w:color w:val="007A87"/>
          <w:sz w:val="28"/>
          <w:szCs w:val="28"/>
        </w:rPr>
        <w:t xml:space="preserve"> of Staff </w:t>
      </w:r>
      <w:r w:rsidR="00052344">
        <w:rPr>
          <w:rFonts w:ascii="Arial" w:hAnsi="Arial" w:cs="Arial"/>
          <w:b/>
          <w:bCs/>
          <w:color w:val="007A87"/>
          <w:sz w:val="28"/>
          <w:szCs w:val="28"/>
        </w:rPr>
        <w:t>Present During Search</w:t>
      </w:r>
    </w:p>
    <w:p w14:paraId="587DB9E1" w14:textId="77777777" w:rsidR="00C62486" w:rsidRPr="00C62486" w:rsidRDefault="00C62486" w:rsidP="005C55F6">
      <w:pPr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50C8D811" w14:textId="77777777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Name of Employee</w:t>
      </w:r>
      <w:r w:rsidRPr="00FB0605">
        <w:t>:</w:t>
      </w:r>
      <w:r w:rsidRPr="00FB0605">
        <w:tab/>
      </w:r>
      <w:r w:rsidRPr="00FB0605">
        <w:tab/>
      </w:r>
    </w:p>
    <w:p w14:paraId="4415D267" w14:textId="77777777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1435852C" w14:textId="77777777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6442B4F6" w14:textId="77777777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</w:p>
    <w:p w14:paraId="4BD23974" w14:textId="77777777" w:rsidR="00C62486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  <w:rPr>
          <w:b/>
          <w:bCs/>
        </w:rPr>
      </w:pPr>
    </w:p>
    <w:p w14:paraId="02A89496" w14:textId="6F272563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 xml:space="preserve">Name of </w:t>
      </w:r>
      <w:r>
        <w:rPr>
          <w:b/>
          <w:bCs/>
        </w:rPr>
        <w:t>Manager</w:t>
      </w:r>
      <w:r w:rsidRPr="00FB0605">
        <w:t>:</w:t>
      </w:r>
      <w:r w:rsidRPr="00FB0605">
        <w:tab/>
      </w:r>
      <w:r w:rsidRPr="00FB0605">
        <w:tab/>
      </w:r>
    </w:p>
    <w:p w14:paraId="1858F4E5" w14:textId="77777777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27B7A3BA" w14:textId="77777777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4B10D955" w14:textId="77777777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</w:p>
    <w:p w14:paraId="38387AA5" w14:textId="77777777" w:rsidR="00C62486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  <w:rPr>
          <w:b/>
          <w:bCs/>
        </w:rPr>
      </w:pPr>
    </w:p>
    <w:p w14:paraId="0972EC37" w14:textId="5AF305F5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 xml:space="preserve">Name of </w:t>
      </w:r>
      <w:r>
        <w:rPr>
          <w:b/>
          <w:bCs/>
        </w:rPr>
        <w:t>Witness</w:t>
      </w:r>
      <w:r w:rsidRPr="00FB0605">
        <w:t>:</w:t>
      </w:r>
      <w:r w:rsidRPr="00FB0605">
        <w:tab/>
      </w:r>
      <w:r w:rsidRPr="00FB0605">
        <w:tab/>
      </w:r>
    </w:p>
    <w:p w14:paraId="18DC9EB3" w14:textId="77777777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50FA4302" w14:textId="77777777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2BE98549" w14:textId="77777777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</w:p>
    <w:p w14:paraId="6788C146" w14:textId="77777777" w:rsidR="00C62486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  <w:rPr>
          <w:b/>
          <w:bCs/>
        </w:rPr>
      </w:pPr>
    </w:p>
    <w:p w14:paraId="28CFD016" w14:textId="3BFDC97C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 xml:space="preserve">Name of </w:t>
      </w:r>
      <w:r>
        <w:rPr>
          <w:b/>
          <w:bCs/>
        </w:rPr>
        <w:t>Employee Representative</w:t>
      </w:r>
      <w:r w:rsidRPr="00FB0605">
        <w:t>:</w:t>
      </w:r>
      <w:r w:rsidR="009758CB">
        <w:t xml:space="preserve"> </w:t>
      </w:r>
      <w:r w:rsidRPr="00FB0605">
        <w:tab/>
      </w:r>
      <w:r w:rsidRPr="00FB0605">
        <w:tab/>
      </w:r>
    </w:p>
    <w:p w14:paraId="476E9B9B" w14:textId="77777777" w:rsidR="00C62486" w:rsidRPr="00FB0605" w:rsidRDefault="00C62486" w:rsidP="00C62486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79546B50" w14:textId="77777777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119E89DF" w14:textId="77777777" w:rsidR="00C62486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  <w:rPr>
          <w:b/>
          <w:bCs/>
        </w:rPr>
      </w:pPr>
    </w:p>
    <w:p w14:paraId="2EB08F2E" w14:textId="77777777" w:rsidR="00C62486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  <w:rPr>
          <w:b/>
          <w:bCs/>
        </w:rPr>
      </w:pPr>
    </w:p>
    <w:p w14:paraId="62C0ECA7" w14:textId="046B97F0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 xml:space="preserve">Date of </w:t>
      </w:r>
      <w:r>
        <w:rPr>
          <w:b/>
          <w:bCs/>
        </w:rPr>
        <w:t>Search</w:t>
      </w:r>
      <w:r w:rsidRPr="00FB0605">
        <w:t>:</w:t>
      </w:r>
      <w:r w:rsidRPr="00FB0605">
        <w:tab/>
      </w:r>
      <w:r w:rsidRPr="00FB0605">
        <w:tab/>
      </w:r>
    </w:p>
    <w:p w14:paraId="1E43A247" w14:textId="77777777" w:rsidR="00C62486" w:rsidRPr="00C62486" w:rsidRDefault="00C62486" w:rsidP="00C62486">
      <w:pPr>
        <w:pStyle w:val="Heading2"/>
        <w:tabs>
          <w:tab w:val="left" w:pos="2552"/>
        </w:tabs>
        <w:spacing w:before="0" w:after="0"/>
        <w:rPr>
          <w:rFonts w:asciiTheme="minorHAnsi" w:hAnsiTheme="minorHAnsi" w:cstheme="minorHAnsi"/>
          <w:color w:val="007A87"/>
          <w:sz w:val="24"/>
          <w:szCs w:val="24"/>
        </w:rPr>
      </w:pPr>
    </w:p>
    <w:p w14:paraId="23B54EF1" w14:textId="27D35E51" w:rsidR="00C62486" w:rsidRPr="00FB0605" w:rsidRDefault="00C62486" w:rsidP="00C62486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Time of Search</w:t>
      </w:r>
      <w:r w:rsidRPr="00FB0605">
        <w:t>:</w:t>
      </w:r>
      <w:r w:rsidRPr="00FB0605">
        <w:tab/>
      </w:r>
      <w:r w:rsidRPr="00FB0605">
        <w:tab/>
      </w:r>
    </w:p>
    <w:p w14:paraId="3B9382C3" w14:textId="77777777" w:rsidR="00C62486" w:rsidRPr="00C62486" w:rsidRDefault="00C62486" w:rsidP="005C55F6">
      <w:pPr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4667535E" w14:textId="4174B59C" w:rsidR="005C55F6" w:rsidRDefault="005C55F6" w:rsidP="005C55F6">
      <w:pPr>
        <w:rPr>
          <w:rFonts w:ascii="Arial" w:hAnsi="Arial" w:cs="Arial"/>
          <w:b/>
          <w:bCs/>
          <w:color w:val="007A87"/>
          <w:sz w:val="28"/>
          <w:szCs w:val="28"/>
        </w:rPr>
      </w:pPr>
      <w:r>
        <w:rPr>
          <w:rFonts w:ascii="Arial" w:hAnsi="Arial" w:cs="Arial"/>
          <w:b/>
          <w:bCs/>
          <w:color w:val="007A87"/>
          <w:sz w:val="28"/>
          <w:szCs w:val="28"/>
        </w:rPr>
        <w:lastRenderedPageBreak/>
        <w:t>Details of Search</w:t>
      </w: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tblLook w:val="04A0" w:firstRow="1" w:lastRow="0" w:firstColumn="1" w:lastColumn="0" w:noHBand="0" w:noVBand="1"/>
      </w:tblPr>
      <w:tblGrid>
        <w:gridCol w:w="10400"/>
      </w:tblGrid>
      <w:tr w:rsidR="00C62486" w:rsidRPr="00C62486" w14:paraId="392A3E89" w14:textId="77777777" w:rsidTr="00DC6EAF">
        <w:tc>
          <w:tcPr>
            <w:tcW w:w="10410" w:type="dxa"/>
            <w:shd w:val="clear" w:color="auto" w:fill="F2F2F2" w:themeFill="background1" w:themeFillShade="F2"/>
          </w:tcPr>
          <w:p w14:paraId="54CC356B" w14:textId="2E59BE6A" w:rsidR="00C62486" w:rsidRPr="00C62486" w:rsidRDefault="00C62486" w:rsidP="005C55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2486">
              <w:rPr>
                <w:rFonts w:ascii="Arial" w:hAnsi="Arial" w:cs="Arial"/>
                <w:b/>
                <w:bCs/>
                <w:sz w:val="24"/>
                <w:szCs w:val="24"/>
              </w:rPr>
              <w:t>Reason for Search:</w:t>
            </w:r>
          </w:p>
        </w:tc>
      </w:tr>
      <w:tr w:rsidR="00C62486" w:rsidRPr="00C62486" w14:paraId="3D8A09A1" w14:textId="77777777" w:rsidTr="00DC6EAF">
        <w:trPr>
          <w:trHeight w:val="2835"/>
        </w:trPr>
        <w:tc>
          <w:tcPr>
            <w:tcW w:w="10410" w:type="dxa"/>
          </w:tcPr>
          <w:p w14:paraId="24ADE07E" w14:textId="77777777" w:rsidR="00C62486" w:rsidRPr="00C62486" w:rsidRDefault="00C62486" w:rsidP="005C55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486" w:rsidRPr="00C62486" w14:paraId="66C6DE62" w14:textId="77777777" w:rsidTr="00DC6EAF">
        <w:tc>
          <w:tcPr>
            <w:tcW w:w="10410" w:type="dxa"/>
            <w:shd w:val="clear" w:color="auto" w:fill="F2F2F2" w:themeFill="background1" w:themeFillShade="F2"/>
          </w:tcPr>
          <w:p w14:paraId="73A046BE" w14:textId="4B04AA42" w:rsidR="00C62486" w:rsidRPr="00C62486" w:rsidRDefault="00C62486" w:rsidP="005C55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 of Search:</w:t>
            </w:r>
          </w:p>
        </w:tc>
      </w:tr>
      <w:tr w:rsidR="00C62486" w:rsidRPr="00C62486" w14:paraId="3289FC30" w14:textId="77777777" w:rsidTr="00DC6EAF">
        <w:trPr>
          <w:trHeight w:val="5670"/>
        </w:trPr>
        <w:tc>
          <w:tcPr>
            <w:tcW w:w="10410" w:type="dxa"/>
          </w:tcPr>
          <w:p w14:paraId="764E3D13" w14:textId="77777777" w:rsidR="00C62486" w:rsidRPr="00C62486" w:rsidRDefault="00C62486" w:rsidP="005C55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239CCD7" w14:textId="77777777" w:rsidR="00C62486" w:rsidRPr="005C55F6" w:rsidRDefault="00C62486" w:rsidP="005C55F6">
      <w:pPr>
        <w:rPr>
          <w:rFonts w:ascii="Arial" w:hAnsi="Arial" w:cs="Arial"/>
          <w:b/>
          <w:bCs/>
          <w:color w:val="007A87"/>
          <w:sz w:val="28"/>
          <w:szCs w:val="28"/>
        </w:rPr>
      </w:pPr>
    </w:p>
    <w:p w14:paraId="52A025EB" w14:textId="68DE81E5" w:rsidR="005C55F6" w:rsidRDefault="005C55F6" w:rsidP="005C55F6">
      <w:pPr>
        <w:rPr>
          <w:rFonts w:ascii="Arial" w:hAnsi="Arial" w:cs="Arial"/>
          <w:b/>
          <w:bCs/>
          <w:color w:val="007A87"/>
          <w:sz w:val="28"/>
          <w:szCs w:val="28"/>
        </w:rPr>
      </w:pPr>
      <w:r>
        <w:rPr>
          <w:rFonts w:ascii="Arial" w:hAnsi="Arial" w:cs="Arial"/>
          <w:b/>
          <w:bCs/>
          <w:color w:val="007A87"/>
          <w:sz w:val="28"/>
          <w:szCs w:val="28"/>
        </w:rPr>
        <w:t xml:space="preserve">Declaration of Staff </w:t>
      </w:r>
      <w:r w:rsidR="00052344">
        <w:rPr>
          <w:rFonts w:ascii="Arial" w:hAnsi="Arial" w:cs="Arial"/>
          <w:b/>
          <w:bCs/>
          <w:color w:val="007A87"/>
          <w:sz w:val="28"/>
          <w:szCs w:val="28"/>
        </w:rPr>
        <w:t>Present During</w:t>
      </w:r>
      <w:r>
        <w:rPr>
          <w:rFonts w:ascii="Arial" w:hAnsi="Arial" w:cs="Arial"/>
          <w:b/>
          <w:bCs/>
          <w:color w:val="007A87"/>
          <w:sz w:val="28"/>
          <w:szCs w:val="28"/>
        </w:rPr>
        <w:t xml:space="preserve"> Search</w:t>
      </w:r>
    </w:p>
    <w:p w14:paraId="0E944168" w14:textId="20C2FB9B" w:rsidR="009758CB" w:rsidRDefault="009758CB" w:rsidP="005C55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confirm that the information provided is correct and has been accurately recorded.</w:t>
      </w:r>
    </w:p>
    <w:p w14:paraId="19405868" w14:textId="77777777" w:rsidR="009758CB" w:rsidRPr="00C62486" w:rsidRDefault="009758CB" w:rsidP="009758CB">
      <w:pPr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548C3D23" w14:textId="77777777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Name of Employee</w:t>
      </w:r>
      <w:r w:rsidRPr="00FB0605">
        <w:t>:</w:t>
      </w:r>
      <w:r w:rsidRPr="00FB0605">
        <w:tab/>
      </w:r>
      <w:r w:rsidRPr="00FB0605">
        <w:tab/>
      </w:r>
    </w:p>
    <w:p w14:paraId="231239C3" w14:textId="77777777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0D3EC3B6" w14:textId="063DF8F8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Employee Signature</w:t>
      </w:r>
      <w:r w:rsidRPr="00FB0605">
        <w:t>:</w:t>
      </w:r>
      <w:r w:rsidRPr="00FB0605">
        <w:tab/>
      </w:r>
      <w:r w:rsidRPr="00FB0605">
        <w:tab/>
      </w:r>
    </w:p>
    <w:p w14:paraId="3BE6D6BD" w14:textId="77777777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</w:p>
    <w:p w14:paraId="13BC1D78" w14:textId="6559F5B1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Date Signed</w:t>
      </w:r>
      <w:r w:rsidRPr="00FB0605">
        <w:t>:</w:t>
      </w:r>
      <w:r w:rsidRPr="00FB0605">
        <w:tab/>
      </w:r>
      <w:r w:rsidRPr="00FB0605">
        <w:tab/>
      </w:r>
    </w:p>
    <w:p w14:paraId="21C8DE4A" w14:textId="77777777" w:rsidR="009758CB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  <w:rPr>
          <w:b/>
          <w:bCs/>
        </w:rPr>
      </w:pPr>
    </w:p>
    <w:p w14:paraId="1A02A9AA" w14:textId="77777777" w:rsidR="009758CB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  <w:rPr>
          <w:b/>
          <w:bCs/>
        </w:rPr>
      </w:pPr>
    </w:p>
    <w:p w14:paraId="32047741" w14:textId="0FBFF104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lastRenderedPageBreak/>
        <w:t xml:space="preserve">Name of </w:t>
      </w:r>
      <w:r>
        <w:rPr>
          <w:b/>
          <w:bCs/>
        </w:rPr>
        <w:t>Manager</w:t>
      </w:r>
      <w:r w:rsidRPr="00FB0605">
        <w:t>:</w:t>
      </w:r>
      <w:r w:rsidRPr="00FB0605">
        <w:tab/>
      </w:r>
      <w:r w:rsidRPr="00FB0605">
        <w:tab/>
      </w:r>
    </w:p>
    <w:p w14:paraId="705FBF31" w14:textId="77777777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2436BF0D" w14:textId="43430BA6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Manager Signature</w:t>
      </w:r>
      <w:r w:rsidRPr="00FB0605">
        <w:t>:</w:t>
      </w:r>
      <w:r w:rsidRPr="00FB0605">
        <w:tab/>
      </w:r>
      <w:r w:rsidRPr="00FB0605">
        <w:tab/>
      </w:r>
    </w:p>
    <w:p w14:paraId="634C2020" w14:textId="77777777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</w:p>
    <w:p w14:paraId="3A64C7DA" w14:textId="77777777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Date Signed</w:t>
      </w:r>
      <w:r w:rsidRPr="00FB0605">
        <w:t>:</w:t>
      </w:r>
      <w:r w:rsidRPr="00FB0605">
        <w:tab/>
      </w:r>
      <w:r w:rsidRPr="00FB0605">
        <w:tab/>
      </w:r>
    </w:p>
    <w:p w14:paraId="7A79539F" w14:textId="77777777" w:rsidR="009758CB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  <w:rPr>
          <w:b/>
          <w:bCs/>
        </w:rPr>
      </w:pPr>
    </w:p>
    <w:p w14:paraId="155C2FA9" w14:textId="77777777" w:rsidR="009758CB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  <w:rPr>
          <w:b/>
          <w:bCs/>
        </w:rPr>
      </w:pPr>
    </w:p>
    <w:p w14:paraId="79E1356D" w14:textId="7C8BE88B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 xml:space="preserve">Name of </w:t>
      </w:r>
      <w:r>
        <w:rPr>
          <w:b/>
          <w:bCs/>
        </w:rPr>
        <w:t>Employee Representative</w:t>
      </w:r>
      <w:r w:rsidRPr="00FB0605">
        <w:t>:</w:t>
      </w:r>
      <w:r>
        <w:t xml:space="preserve"> </w:t>
      </w:r>
      <w:r w:rsidRPr="00FB0605">
        <w:tab/>
      </w:r>
      <w:r w:rsidRPr="00FB0605">
        <w:tab/>
      </w:r>
    </w:p>
    <w:p w14:paraId="4FCB868A" w14:textId="77777777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4DF5445C" w14:textId="1FA7AD61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Employee Representative Signature</w:t>
      </w:r>
      <w:r w:rsidRPr="00FB0605">
        <w:t>:</w:t>
      </w:r>
      <w:r>
        <w:t xml:space="preserve"> </w:t>
      </w:r>
      <w:r w:rsidRPr="00FB0605">
        <w:tab/>
      </w:r>
      <w:r w:rsidRPr="00FB0605">
        <w:tab/>
      </w:r>
    </w:p>
    <w:p w14:paraId="554C4A4C" w14:textId="77777777" w:rsidR="009758CB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  <w:rPr>
          <w:b/>
          <w:bCs/>
        </w:rPr>
      </w:pPr>
    </w:p>
    <w:p w14:paraId="4753D20F" w14:textId="77777777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Date Signed</w:t>
      </w:r>
      <w:r w:rsidRPr="00FB0605">
        <w:t>:</w:t>
      </w:r>
      <w:r w:rsidRPr="00FB0605">
        <w:tab/>
      </w:r>
      <w:r w:rsidRPr="00FB0605">
        <w:tab/>
      </w:r>
    </w:p>
    <w:p w14:paraId="3FC3260F" w14:textId="77777777" w:rsidR="009758CB" w:rsidRPr="009758CB" w:rsidRDefault="009758CB" w:rsidP="005C55F6">
      <w:pPr>
        <w:rPr>
          <w:rFonts w:ascii="Arial" w:hAnsi="Arial" w:cs="Arial"/>
          <w:sz w:val="24"/>
          <w:szCs w:val="24"/>
        </w:rPr>
      </w:pPr>
    </w:p>
    <w:p w14:paraId="529EB304" w14:textId="77777777" w:rsidR="00E673C1" w:rsidRDefault="00E673C1" w:rsidP="00E673C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467353" w14:textId="77777777" w:rsidR="005D1693" w:rsidRDefault="005D1693" w:rsidP="005D1693">
      <w:pPr>
        <w:rPr>
          <w:rFonts w:ascii="Arial" w:hAnsi="Arial" w:cs="Arial"/>
          <w:b/>
          <w:bCs/>
          <w:color w:val="007A87"/>
          <w:sz w:val="28"/>
          <w:szCs w:val="28"/>
        </w:rPr>
      </w:pPr>
      <w:r>
        <w:rPr>
          <w:rFonts w:ascii="Arial" w:hAnsi="Arial" w:cs="Arial"/>
          <w:b/>
          <w:bCs/>
          <w:color w:val="007A87"/>
          <w:sz w:val="28"/>
          <w:szCs w:val="28"/>
        </w:rPr>
        <w:t>Declaration of Witness</w:t>
      </w:r>
    </w:p>
    <w:p w14:paraId="6038F372" w14:textId="77777777" w:rsidR="009758CB" w:rsidRDefault="009758CB" w:rsidP="009758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confirm that the information provided is correct and has been accurately recorded.</w:t>
      </w:r>
    </w:p>
    <w:p w14:paraId="03E036A2" w14:textId="77777777" w:rsidR="009758CB" w:rsidRPr="00C62486" w:rsidRDefault="009758CB" w:rsidP="009758CB">
      <w:pPr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4B9C8CA3" w14:textId="19FACA3F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 xml:space="preserve">Name of </w:t>
      </w:r>
      <w:r>
        <w:rPr>
          <w:b/>
          <w:bCs/>
        </w:rPr>
        <w:t>Witness</w:t>
      </w:r>
      <w:r w:rsidRPr="00FB0605">
        <w:t>:</w:t>
      </w:r>
      <w:r w:rsidRPr="00FB0605">
        <w:tab/>
      </w:r>
      <w:r w:rsidRPr="00FB0605">
        <w:tab/>
      </w:r>
    </w:p>
    <w:p w14:paraId="4FCC345D" w14:textId="77777777" w:rsidR="009758CB" w:rsidRPr="00FB0605" w:rsidRDefault="009758CB" w:rsidP="009758CB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6801A3E2" w14:textId="47010CCE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Witness Signature</w:t>
      </w:r>
      <w:r w:rsidRPr="00FB0605">
        <w:t>:</w:t>
      </w:r>
      <w:r w:rsidRPr="00FB0605">
        <w:tab/>
      </w:r>
      <w:r w:rsidRPr="00FB0605">
        <w:tab/>
      </w:r>
    </w:p>
    <w:p w14:paraId="21F8F59D" w14:textId="77777777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</w:p>
    <w:p w14:paraId="66F339B6" w14:textId="77777777" w:rsidR="009758CB" w:rsidRPr="00FB0605" w:rsidRDefault="009758CB" w:rsidP="009758CB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Date Signed</w:t>
      </w:r>
      <w:r w:rsidRPr="00FB0605">
        <w:t>:</w:t>
      </w:r>
      <w:r w:rsidRPr="00FB0605">
        <w:tab/>
      </w:r>
      <w:r w:rsidRPr="00FB0605">
        <w:tab/>
      </w:r>
    </w:p>
    <w:p w14:paraId="4F7E291E" w14:textId="77777777" w:rsidR="009758CB" w:rsidRPr="005C55F6" w:rsidRDefault="009758CB" w:rsidP="005D1693">
      <w:pPr>
        <w:rPr>
          <w:rFonts w:ascii="Arial" w:hAnsi="Arial" w:cs="Arial"/>
          <w:b/>
          <w:bCs/>
          <w:color w:val="007A87"/>
          <w:sz w:val="28"/>
          <w:szCs w:val="28"/>
        </w:rPr>
      </w:pPr>
    </w:p>
    <w:p w14:paraId="05AEAD8A" w14:textId="77777777" w:rsidR="005D1693" w:rsidRDefault="005D1693" w:rsidP="00E673C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44428E" w14:textId="77777777" w:rsidR="005D1693" w:rsidRPr="005C55F6" w:rsidRDefault="005D1693" w:rsidP="00E673C1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10400"/>
      </w:tblGrid>
      <w:tr w:rsidR="00E673C1" w:rsidRPr="005C55F6" w14:paraId="48F63B40" w14:textId="77777777" w:rsidTr="00DC6EAF">
        <w:trPr>
          <w:trHeight w:hRule="exact" w:val="2889"/>
        </w:trPr>
        <w:tc>
          <w:tcPr>
            <w:tcW w:w="10410" w:type="dxa"/>
            <w:shd w:val="clear" w:color="auto" w:fill="EAEAEA"/>
          </w:tcPr>
          <w:p w14:paraId="6AB9F6A2" w14:textId="77777777" w:rsidR="00111A5E" w:rsidRPr="005C55F6" w:rsidRDefault="00111A5E" w:rsidP="00111A5E">
            <w:pPr>
              <w:spacing w:beforeLines="60" w:before="144" w:afterLines="60" w:after="14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55F6">
              <w:rPr>
                <w:rFonts w:ascii="Arial" w:hAnsi="Arial" w:cs="Arial"/>
                <w:b/>
                <w:bCs/>
                <w:sz w:val="24"/>
                <w:szCs w:val="24"/>
              </w:rPr>
              <w:t>The form</w:t>
            </w:r>
            <w:r w:rsidR="00E673C1" w:rsidRPr="005C55F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can </w:t>
            </w:r>
            <w:r w:rsidRPr="005C55F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be </w:t>
            </w:r>
            <w:r w:rsidR="00E673C1" w:rsidRPr="005C55F6">
              <w:rPr>
                <w:rFonts w:ascii="Arial" w:hAnsi="Arial" w:cs="Arial"/>
                <w:b/>
                <w:bCs/>
                <w:sz w:val="24"/>
                <w:szCs w:val="24"/>
              </w:rPr>
              <w:t>sign</w:t>
            </w:r>
            <w:r w:rsidRPr="005C55F6">
              <w:rPr>
                <w:rFonts w:ascii="Arial" w:hAnsi="Arial" w:cs="Arial"/>
                <w:b/>
                <w:bCs/>
                <w:sz w:val="24"/>
                <w:szCs w:val="24"/>
              </w:rPr>
              <w:t>ed</w:t>
            </w:r>
            <w:r w:rsidR="00E673C1" w:rsidRPr="005C55F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in </w:t>
            </w:r>
            <w:proofErr w:type="gramStart"/>
            <w:r w:rsidR="00E673C1" w:rsidRPr="005C55F6">
              <w:rPr>
                <w:rFonts w:ascii="Arial" w:hAnsi="Arial" w:cs="Arial"/>
                <w:b/>
                <w:bCs/>
                <w:sz w:val="24"/>
                <w:szCs w:val="24"/>
              </w:rPr>
              <w:t>a number of</w:t>
            </w:r>
            <w:proofErr w:type="gramEnd"/>
            <w:r w:rsidR="00E673C1" w:rsidRPr="005C55F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ways:</w:t>
            </w:r>
          </w:p>
          <w:p w14:paraId="7B3795C4" w14:textId="77777777" w:rsidR="00E673C1" w:rsidRPr="009758CB" w:rsidRDefault="00E673C1" w:rsidP="009758CB">
            <w:pPr>
              <w:pStyle w:val="ListParagraph"/>
              <w:numPr>
                <w:ilvl w:val="0"/>
                <w:numId w:val="3"/>
              </w:numPr>
              <w:spacing w:beforeLines="60" w:before="144" w:afterLines="60" w:after="144" w:line="312" w:lineRule="auto"/>
              <w:ind w:left="714" w:hanging="357"/>
              <w:rPr>
                <w:rFonts w:ascii="Arial" w:hAnsi="Arial" w:cs="Arial"/>
                <w:sz w:val="24"/>
                <w:szCs w:val="24"/>
              </w:rPr>
            </w:pPr>
            <w:r w:rsidRPr="009758CB">
              <w:rPr>
                <w:rFonts w:ascii="Arial" w:hAnsi="Arial" w:cs="Arial"/>
                <w:sz w:val="24"/>
                <w:szCs w:val="24"/>
              </w:rPr>
              <w:t>Upload a JPEG image of your signature, OR</w:t>
            </w:r>
          </w:p>
          <w:p w14:paraId="1E797625" w14:textId="48FCDBFF" w:rsidR="00E673C1" w:rsidRPr="005C55F6" w:rsidRDefault="009758CB" w:rsidP="009758CB">
            <w:pPr>
              <w:pStyle w:val="ListParagraph"/>
              <w:numPr>
                <w:ilvl w:val="0"/>
                <w:numId w:val="3"/>
              </w:numPr>
              <w:spacing w:beforeLines="60" w:before="144" w:afterLines="60" w:after="144" w:line="312" w:lineRule="auto"/>
              <w:ind w:left="714" w:hanging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E673C1" w:rsidRPr="005C55F6">
              <w:rPr>
                <w:rFonts w:ascii="Arial" w:hAnsi="Arial" w:cs="Arial"/>
                <w:sz w:val="24"/>
                <w:szCs w:val="24"/>
              </w:rPr>
              <w:t>rint the form, all sign on the date shown, scan the completed form and save it, OR</w:t>
            </w:r>
          </w:p>
          <w:p w14:paraId="34B61952" w14:textId="77777777" w:rsidR="00E673C1" w:rsidRPr="005C55F6" w:rsidRDefault="00E673C1" w:rsidP="009758CB">
            <w:pPr>
              <w:pStyle w:val="ListParagraph"/>
              <w:numPr>
                <w:ilvl w:val="0"/>
                <w:numId w:val="3"/>
              </w:numPr>
              <w:spacing w:before="60" w:after="60" w:line="312" w:lineRule="auto"/>
              <w:ind w:left="714" w:hanging="357"/>
              <w:rPr>
                <w:rFonts w:ascii="Arial" w:hAnsi="Arial" w:cs="Arial"/>
                <w:sz w:val="24"/>
                <w:szCs w:val="24"/>
              </w:rPr>
            </w:pPr>
            <w:r w:rsidRPr="005C55F6">
              <w:rPr>
                <w:rFonts w:ascii="Arial" w:hAnsi="Arial" w:cs="Arial"/>
                <w:sz w:val="24"/>
                <w:szCs w:val="24"/>
              </w:rPr>
              <w:t xml:space="preserve">The parties send you an email to confirm the form is an accurate record of the meeting. </w:t>
            </w:r>
            <w:r w:rsidR="00111A5E" w:rsidRPr="005C55F6">
              <w:rPr>
                <w:rFonts w:ascii="Arial" w:hAnsi="Arial" w:cs="Arial"/>
                <w:sz w:val="24"/>
                <w:szCs w:val="24"/>
              </w:rPr>
              <w:t>The witness will also need to confirm that the search was conducted in accordance with the policy. Sa</w:t>
            </w:r>
            <w:r w:rsidRPr="005C55F6">
              <w:rPr>
                <w:rFonts w:ascii="Arial" w:hAnsi="Arial" w:cs="Arial"/>
                <w:sz w:val="24"/>
                <w:szCs w:val="24"/>
              </w:rPr>
              <w:t>ve the email</w:t>
            </w:r>
            <w:r w:rsidR="00111A5E" w:rsidRPr="005C55F6">
              <w:rPr>
                <w:rFonts w:ascii="Arial" w:hAnsi="Arial" w:cs="Arial"/>
                <w:sz w:val="24"/>
                <w:szCs w:val="24"/>
              </w:rPr>
              <w:t>s</w:t>
            </w:r>
            <w:r w:rsidRPr="005C55F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4BE5A3" w14:textId="77777777" w:rsidR="00E673C1" w:rsidRDefault="00E673C1" w:rsidP="00414A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FB55A75" w14:textId="77777777" w:rsidR="00E673C1" w:rsidRPr="00414A8E" w:rsidRDefault="00E673C1" w:rsidP="00414A8E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E673C1" w:rsidRPr="00414A8E" w:rsidSect="00B22E47">
      <w:headerReference w:type="default" r:id="rId8"/>
      <w:headerReference w:type="first" r:id="rId9"/>
      <w:pgSz w:w="11860" w:h="16810"/>
      <w:pgMar w:top="1134" w:right="720" w:bottom="1134" w:left="720" w:header="0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47CBD" w14:textId="77777777" w:rsidR="00A1451A" w:rsidRDefault="00A1451A" w:rsidP="00300E3B">
      <w:pPr>
        <w:spacing w:after="0" w:line="240" w:lineRule="auto"/>
      </w:pPr>
      <w:r>
        <w:separator/>
      </w:r>
    </w:p>
  </w:endnote>
  <w:endnote w:type="continuationSeparator" w:id="0">
    <w:p w14:paraId="4036CE2D" w14:textId="77777777" w:rsidR="00A1451A" w:rsidRDefault="00A1451A" w:rsidP="00300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32F74" w14:textId="77777777" w:rsidR="00A1451A" w:rsidRDefault="00A1451A" w:rsidP="00300E3B">
      <w:pPr>
        <w:spacing w:after="0" w:line="240" w:lineRule="auto"/>
      </w:pPr>
      <w:r>
        <w:separator/>
      </w:r>
    </w:p>
  </w:footnote>
  <w:footnote w:type="continuationSeparator" w:id="0">
    <w:p w14:paraId="7ABC58F8" w14:textId="77777777" w:rsidR="00A1451A" w:rsidRDefault="00A1451A" w:rsidP="00300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C7D27" w14:textId="41DAA0A1" w:rsidR="00300E3B" w:rsidRDefault="00300E3B">
    <w:pPr>
      <w:pStyle w:val="Header"/>
      <w:rPr>
        <w:noProof/>
        <w:lang w:eastAsia="en-GB"/>
      </w:rPr>
    </w:pPr>
  </w:p>
  <w:p w14:paraId="6FD0CCAE" w14:textId="316D6C58" w:rsidR="00B22E47" w:rsidRDefault="00B22E47" w:rsidP="00B22E47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29B49" w14:textId="77777777" w:rsidR="00B22E47" w:rsidRDefault="00B22E47">
    <w:pPr>
      <w:pStyle w:val="Header"/>
    </w:pPr>
  </w:p>
  <w:p w14:paraId="3D8DEDFD" w14:textId="08EFE9F1" w:rsidR="00B22E47" w:rsidRDefault="00B22E47" w:rsidP="00B22E4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6EE6CA8" wp14:editId="33CB6C62">
          <wp:extent cx="1387271" cy="1257300"/>
          <wp:effectExtent l="0" t="0" r="3810" b="0"/>
          <wp:docPr id="513132358" name="Picture 513132358" descr="This is the logo for Wivenhoe House Hotel. It is gold in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his is the logo for Wivenhoe House Hotel. It is gold in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932" cy="125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41B48"/>
    <w:multiLevelType w:val="hybridMultilevel"/>
    <w:tmpl w:val="B9D22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9034A"/>
    <w:multiLevelType w:val="hybridMultilevel"/>
    <w:tmpl w:val="D114A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D67EB3"/>
    <w:multiLevelType w:val="hybridMultilevel"/>
    <w:tmpl w:val="C4BAA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592346">
    <w:abstractNumId w:val="0"/>
  </w:num>
  <w:num w:numId="2" w16cid:durableId="1858887148">
    <w:abstractNumId w:val="2"/>
  </w:num>
  <w:num w:numId="3" w16cid:durableId="871307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CDF"/>
    <w:rsid w:val="00052344"/>
    <w:rsid w:val="00054480"/>
    <w:rsid w:val="00111A5E"/>
    <w:rsid w:val="00120535"/>
    <w:rsid w:val="00124368"/>
    <w:rsid w:val="001C1687"/>
    <w:rsid w:val="00204EC9"/>
    <w:rsid w:val="00287774"/>
    <w:rsid w:val="002B4232"/>
    <w:rsid w:val="00300E3B"/>
    <w:rsid w:val="003A7C3C"/>
    <w:rsid w:val="00414A8E"/>
    <w:rsid w:val="004379C5"/>
    <w:rsid w:val="004A43AA"/>
    <w:rsid w:val="004D71E9"/>
    <w:rsid w:val="005C55F6"/>
    <w:rsid w:val="005D1693"/>
    <w:rsid w:val="006E692E"/>
    <w:rsid w:val="00771CDF"/>
    <w:rsid w:val="007E737D"/>
    <w:rsid w:val="00822F7E"/>
    <w:rsid w:val="00831486"/>
    <w:rsid w:val="008676F0"/>
    <w:rsid w:val="008D5C6F"/>
    <w:rsid w:val="009758CB"/>
    <w:rsid w:val="009D5321"/>
    <w:rsid w:val="00A1451A"/>
    <w:rsid w:val="00A61E3D"/>
    <w:rsid w:val="00AA6981"/>
    <w:rsid w:val="00AF0871"/>
    <w:rsid w:val="00B22E47"/>
    <w:rsid w:val="00B32EA7"/>
    <w:rsid w:val="00B5346A"/>
    <w:rsid w:val="00B53ABF"/>
    <w:rsid w:val="00B873EB"/>
    <w:rsid w:val="00BE085A"/>
    <w:rsid w:val="00BF28A0"/>
    <w:rsid w:val="00C02CBA"/>
    <w:rsid w:val="00C04525"/>
    <w:rsid w:val="00C54B44"/>
    <w:rsid w:val="00C62486"/>
    <w:rsid w:val="00C64B23"/>
    <w:rsid w:val="00D6483B"/>
    <w:rsid w:val="00DC6EAF"/>
    <w:rsid w:val="00DE0252"/>
    <w:rsid w:val="00DF24C3"/>
    <w:rsid w:val="00E05A71"/>
    <w:rsid w:val="00E245D0"/>
    <w:rsid w:val="00E673C1"/>
    <w:rsid w:val="00E82AEB"/>
    <w:rsid w:val="00EB06CA"/>
    <w:rsid w:val="00FA1F6B"/>
    <w:rsid w:val="00FB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F4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C62486"/>
    <w:pPr>
      <w:keepNext/>
      <w:keepLines/>
      <w:snapToGrid w:val="0"/>
      <w:spacing w:before="40" w:after="240" w:line="312" w:lineRule="auto"/>
      <w:outlineLvl w:val="1"/>
    </w:pPr>
    <w:rPr>
      <w:rFonts w:asciiTheme="majorHAnsi" w:eastAsiaTheme="majorEastAsia" w:hAnsiTheme="majorHAnsi" w:cstheme="majorBidi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E3B"/>
  </w:style>
  <w:style w:type="paragraph" w:styleId="Footer">
    <w:name w:val="footer"/>
    <w:basedOn w:val="Normal"/>
    <w:link w:val="FooterChar"/>
    <w:uiPriority w:val="99"/>
    <w:unhideWhenUsed/>
    <w:rsid w:val="0030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E3B"/>
  </w:style>
  <w:style w:type="paragraph" w:styleId="BodyText">
    <w:name w:val="Body Text"/>
    <w:basedOn w:val="Normal"/>
    <w:link w:val="BodyTextChar"/>
    <w:uiPriority w:val="1"/>
    <w:qFormat/>
    <w:rsid w:val="00300E3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300E3B"/>
    <w:rPr>
      <w:rFonts w:ascii="Arial" w:eastAsia="Arial" w:hAnsi="Arial" w:cs="Arial"/>
      <w:sz w:val="24"/>
      <w:szCs w:val="24"/>
      <w:lang w:val="en-US" w:bidi="en-US"/>
    </w:rPr>
  </w:style>
  <w:style w:type="table" w:styleId="TableGrid">
    <w:name w:val="Table Grid"/>
    <w:basedOn w:val="TableNormal"/>
    <w:uiPriority w:val="59"/>
    <w:rsid w:val="00300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00E3B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53ABF"/>
    <w:rPr>
      <w:color w:val="808080"/>
    </w:rPr>
  </w:style>
  <w:style w:type="paragraph" w:styleId="ListParagraph">
    <w:name w:val="List Paragraph"/>
    <w:basedOn w:val="Normal"/>
    <w:uiPriority w:val="34"/>
    <w:qFormat/>
    <w:rsid w:val="00B5346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C55F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C62486"/>
    <w:rPr>
      <w:rFonts w:asciiTheme="majorHAnsi" w:eastAsiaTheme="majorEastAsia" w:hAnsiTheme="majorHAnsi" w:cstheme="majorBidi"/>
      <w:sz w:val="3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ssex.ac.uk/staff/uecs-and-wivenhoe-house-staff/wivenhoe-house-hotel-staf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UECS Record of Staff Search</Template>
  <TotalTime>0</TotalTime>
  <Pages>3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Record of Staff Search</dc:title>
  <dc:subject/>
  <dc:creator>McCanna-Doyle, Linda M</dc:creator>
  <cp:keywords/>
  <dc:description/>
  <cp:lastModifiedBy>McCanna-Doyle, Linda M</cp:lastModifiedBy>
  <cp:revision>2</cp:revision>
  <dcterms:created xsi:type="dcterms:W3CDTF">2026-06-18T15:51:00Z</dcterms:created>
  <dcterms:modified xsi:type="dcterms:W3CDTF">2026-06-18T15:51:00Z</dcterms:modified>
</cp:coreProperties>
</file>