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56DCE" w14:textId="77777777" w:rsidR="00D6483B" w:rsidRDefault="00D6483B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85D4AC5" w14:textId="77777777" w:rsidR="0050507A" w:rsidRDefault="0050507A" w:rsidP="00300E3B">
      <w:pPr>
        <w:pStyle w:val="BodyText"/>
        <w:kinsoku w:val="0"/>
        <w:overflowPunct w:val="0"/>
        <w:jc w:val="center"/>
        <w:rPr>
          <w:b/>
          <w:bCs/>
          <w:color w:val="007A87"/>
          <w:spacing w:val="-5"/>
          <w:sz w:val="40"/>
          <w:szCs w:val="40"/>
        </w:rPr>
      </w:pPr>
      <w:r>
        <w:rPr>
          <w:b/>
          <w:bCs/>
          <w:color w:val="007A87"/>
          <w:spacing w:val="-5"/>
          <w:sz w:val="40"/>
          <w:szCs w:val="40"/>
        </w:rPr>
        <w:t>Formal Grievance</w:t>
      </w:r>
    </w:p>
    <w:p w14:paraId="3E0A4347" w14:textId="77777777" w:rsidR="00300E3B" w:rsidRPr="00A84C2E" w:rsidRDefault="0050507A" w:rsidP="00300E3B">
      <w:pPr>
        <w:pStyle w:val="BodyText"/>
        <w:kinsoku w:val="0"/>
        <w:overflowPunct w:val="0"/>
        <w:jc w:val="center"/>
        <w:rPr>
          <w:b/>
          <w:bCs/>
          <w:color w:val="007A87"/>
          <w:spacing w:val="-5"/>
          <w:sz w:val="40"/>
          <w:szCs w:val="40"/>
        </w:rPr>
      </w:pPr>
      <w:r>
        <w:rPr>
          <w:b/>
          <w:bCs/>
          <w:color w:val="007A87"/>
          <w:spacing w:val="-5"/>
          <w:sz w:val="40"/>
          <w:szCs w:val="40"/>
        </w:rPr>
        <w:t>Form</w:t>
      </w:r>
    </w:p>
    <w:p w14:paraId="2AC3E139" w14:textId="77777777" w:rsidR="00300E3B" w:rsidRDefault="00300E3B" w:rsidP="00414A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EF37F2" w:rsidRPr="00EF37F2" w14:paraId="2AA597B4" w14:textId="77777777" w:rsidTr="00595B92">
        <w:tc>
          <w:tcPr>
            <w:tcW w:w="10636" w:type="dxa"/>
            <w:shd w:val="clear" w:color="auto" w:fill="EAEAEA"/>
          </w:tcPr>
          <w:p w14:paraId="37A406CC" w14:textId="05889DF0" w:rsidR="0050507A" w:rsidRPr="00EF37F2" w:rsidRDefault="00300E3B" w:rsidP="00300E3B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t xml:space="preserve">Before completing this form, you may want to read the </w:t>
            </w:r>
            <w:hyperlink r:id="rId7" w:history="1">
              <w:r w:rsidR="00C7199C">
                <w:rPr>
                  <w:rStyle w:val="Hyperlink"/>
                  <w:rFonts w:ascii="Arial" w:hAnsi="Arial" w:cs="Arial"/>
                  <w:sz w:val="24"/>
                  <w:szCs w:val="24"/>
                </w:rPr>
                <w:t>WHH</w:t>
              </w:r>
              <w:r w:rsidR="0088208D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 G</w:t>
              </w:r>
              <w:r w:rsidR="0050507A" w:rsidRPr="00EF37F2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rievance </w:t>
              </w:r>
              <w:r w:rsidRPr="00EF37F2">
                <w:rPr>
                  <w:rStyle w:val="Hyperlink"/>
                  <w:rFonts w:ascii="Arial" w:hAnsi="Arial" w:cs="Arial"/>
                  <w:sz w:val="24"/>
                  <w:szCs w:val="24"/>
                </w:rPr>
                <w:t>P</w:t>
              </w:r>
              <w:r w:rsidR="0050507A" w:rsidRPr="00EF37F2">
                <w:rPr>
                  <w:rStyle w:val="Hyperlink"/>
                  <w:rFonts w:ascii="Arial" w:hAnsi="Arial" w:cs="Arial"/>
                  <w:sz w:val="24"/>
                  <w:szCs w:val="24"/>
                </w:rPr>
                <w:t>r</w:t>
              </w:r>
              <w:r w:rsidRPr="00EF37F2">
                <w:rPr>
                  <w:rStyle w:val="Hyperlink"/>
                  <w:rFonts w:ascii="Arial" w:hAnsi="Arial" w:cs="Arial"/>
                  <w:sz w:val="24"/>
                  <w:szCs w:val="24"/>
                </w:rPr>
                <w:t>o</w:t>
              </w:r>
              <w:r w:rsidR="0050507A" w:rsidRPr="00EF37F2">
                <w:rPr>
                  <w:rStyle w:val="Hyperlink"/>
                  <w:rFonts w:ascii="Arial" w:hAnsi="Arial" w:cs="Arial"/>
                  <w:sz w:val="24"/>
                  <w:szCs w:val="24"/>
                </w:rPr>
                <w:t>cedure</w:t>
              </w:r>
            </w:hyperlink>
            <w:r w:rsidRPr="00EF37F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DB994D5" w14:textId="77777777" w:rsidR="00300E3B" w:rsidRPr="00EF37F2" w:rsidRDefault="00300E3B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10"/>
      </w:tblGrid>
      <w:tr w:rsidR="00EF37F2" w:rsidRPr="00EF37F2" w14:paraId="7006AF43" w14:textId="77777777" w:rsidTr="00595B92">
        <w:tc>
          <w:tcPr>
            <w:tcW w:w="10636" w:type="dxa"/>
            <w:shd w:val="clear" w:color="auto" w:fill="EAEAEA"/>
          </w:tcPr>
          <w:p w14:paraId="438F6AF2" w14:textId="77777777" w:rsidR="00300E3B" w:rsidRPr="00EF37F2" w:rsidRDefault="00B53ABF" w:rsidP="00300E3B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t>You should download this form and save it on your computer before completing it.</w:t>
            </w:r>
          </w:p>
        </w:tc>
      </w:tr>
    </w:tbl>
    <w:p w14:paraId="4B7E8604" w14:textId="77777777" w:rsidR="00300E3B" w:rsidRPr="00EF37F2" w:rsidRDefault="00300E3B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49C545" w14:textId="77777777" w:rsidR="0088208D" w:rsidRPr="0088208D" w:rsidRDefault="0088208D" w:rsidP="00EF37F2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4FE817DA" w14:textId="074EF641" w:rsidR="00EF37F2" w:rsidRDefault="00EF37F2" w:rsidP="00EF37F2">
      <w:pPr>
        <w:rPr>
          <w:rFonts w:ascii="Arial" w:hAnsi="Arial" w:cs="Arial"/>
          <w:b/>
          <w:bCs/>
          <w:color w:val="007A87"/>
          <w:sz w:val="28"/>
          <w:szCs w:val="28"/>
        </w:rPr>
      </w:pPr>
      <w:r w:rsidRPr="00E026E2">
        <w:rPr>
          <w:rFonts w:ascii="Arial" w:hAnsi="Arial" w:cs="Arial"/>
          <w:b/>
          <w:bCs/>
          <w:color w:val="007A87"/>
          <w:sz w:val="28"/>
          <w:szCs w:val="28"/>
        </w:rPr>
        <w:t>Employee Details</w:t>
      </w:r>
    </w:p>
    <w:p w14:paraId="04AF0D5C" w14:textId="77777777" w:rsidR="0088208D" w:rsidRPr="0088208D" w:rsidRDefault="0088208D" w:rsidP="00EF37F2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46D42555" w14:textId="5BFD1DAF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Name</w:t>
      </w:r>
      <w:r w:rsidRPr="00FB0605">
        <w:t>:</w:t>
      </w:r>
      <w:r w:rsidRPr="00FB0605">
        <w:tab/>
      </w:r>
      <w:r w:rsidRPr="00FB0605">
        <w:tab/>
      </w:r>
    </w:p>
    <w:p w14:paraId="53A90505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</w:p>
    <w:p w14:paraId="1632742D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289F9048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</w:p>
    <w:p w14:paraId="0C6EDAE6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Job Title</w:t>
      </w:r>
      <w:r w:rsidRPr="00FB0605">
        <w:t>:</w:t>
      </w:r>
      <w:r w:rsidRPr="00FB0605">
        <w:tab/>
      </w:r>
      <w:r w:rsidRPr="00FB0605">
        <w:tab/>
      </w:r>
    </w:p>
    <w:p w14:paraId="2C9AB9BC" w14:textId="77777777" w:rsidR="0088208D" w:rsidRPr="00E026E2" w:rsidRDefault="0088208D" w:rsidP="00EF37F2">
      <w:pPr>
        <w:rPr>
          <w:rFonts w:ascii="Arial" w:hAnsi="Arial" w:cs="Arial"/>
          <w:b/>
          <w:bCs/>
          <w:color w:val="007A87"/>
          <w:sz w:val="28"/>
          <w:szCs w:val="28"/>
        </w:rPr>
      </w:pPr>
    </w:p>
    <w:p w14:paraId="2DA35810" w14:textId="77777777" w:rsidR="00300E3B" w:rsidRDefault="00300E3B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762810" w14:textId="77777777" w:rsidR="00EF37F2" w:rsidRDefault="00EF37F2" w:rsidP="00EF37F2">
      <w:pPr>
        <w:rPr>
          <w:rFonts w:ascii="Arial" w:hAnsi="Arial" w:cs="Arial"/>
          <w:b/>
          <w:bCs/>
          <w:color w:val="007A87"/>
          <w:sz w:val="28"/>
          <w:szCs w:val="28"/>
        </w:rPr>
      </w:pPr>
      <w:r>
        <w:rPr>
          <w:rFonts w:ascii="Arial" w:hAnsi="Arial" w:cs="Arial"/>
          <w:b/>
          <w:bCs/>
          <w:color w:val="007A87"/>
          <w:sz w:val="28"/>
          <w:szCs w:val="28"/>
        </w:rPr>
        <w:t>Informal Resolution</w:t>
      </w:r>
    </w:p>
    <w:p w14:paraId="58DCD3CA" w14:textId="65192F72" w:rsidR="0088208D" w:rsidRPr="00DB5457" w:rsidRDefault="0088208D" w:rsidP="0088208D">
      <w:pPr>
        <w:pStyle w:val="BodyText"/>
        <w:tabs>
          <w:tab w:val="left" w:pos="3686"/>
        </w:tabs>
        <w:spacing w:before="120"/>
      </w:pPr>
      <w:r>
        <w:t>Have you raised your concerns informally with a UECS manager?</w:t>
      </w:r>
      <w:r>
        <w:tab/>
        <w:t xml:space="preserve">Yes   </w:t>
      </w:r>
      <w:sdt>
        <w:sdtPr>
          <w:rPr>
            <w:sz w:val="40"/>
            <w:szCs w:val="40"/>
          </w:rPr>
          <w:id w:val="-40291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202939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763B37E9" w14:textId="77777777" w:rsidR="0088208D" w:rsidRPr="0088208D" w:rsidRDefault="0088208D" w:rsidP="00EF37F2">
      <w:pPr>
        <w:rPr>
          <w:rFonts w:ascii="Arial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356411" w:rsidRPr="00EF37F2" w14:paraId="5FB06279" w14:textId="77777777" w:rsidTr="00595B92">
        <w:tc>
          <w:tcPr>
            <w:tcW w:w="10400" w:type="dxa"/>
            <w:shd w:val="clear" w:color="auto" w:fill="EAEAEA"/>
          </w:tcPr>
          <w:p w14:paraId="4979C611" w14:textId="77777777" w:rsidR="00356411" w:rsidRPr="00EF37F2" w:rsidRDefault="00356411" w:rsidP="008B2671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t>Please outline the steps that you have taken to resolve your concerns before submitting a formal grievance.</w:t>
            </w:r>
          </w:p>
        </w:tc>
      </w:tr>
      <w:tr w:rsidR="00356411" w:rsidRPr="00EF37F2" w14:paraId="0B5F4CEA" w14:textId="77777777" w:rsidTr="00595B92">
        <w:trPr>
          <w:trHeight w:val="1701"/>
        </w:trPr>
        <w:tc>
          <w:tcPr>
            <w:tcW w:w="10400" w:type="dxa"/>
            <w:shd w:val="clear" w:color="auto" w:fill="auto"/>
          </w:tcPr>
          <w:p w14:paraId="0CBEB62B" w14:textId="77777777" w:rsidR="00356411" w:rsidRPr="00EF37F2" w:rsidRDefault="00356411" w:rsidP="008B2671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6411" w:rsidRPr="00EF37F2" w14:paraId="12D8E02F" w14:textId="77777777" w:rsidTr="00595B92">
        <w:tc>
          <w:tcPr>
            <w:tcW w:w="10400" w:type="dxa"/>
            <w:shd w:val="clear" w:color="auto" w:fill="EAEAEA"/>
          </w:tcPr>
          <w:p w14:paraId="621676CF" w14:textId="77777777" w:rsidR="00356411" w:rsidRPr="00EF37F2" w:rsidRDefault="00356411" w:rsidP="008B2671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t>Please detail the reason(s) why you are not satisfied with the informal resolution.</w:t>
            </w:r>
          </w:p>
        </w:tc>
      </w:tr>
      <w:tr w:rsidR="00356411" w:rsidRPr="00EF37F2" w14:paraId="69075A72" w14:textId="77777777" w:rsidTr="00595B92">
        <w:trPr>
          <w:trHeight w:val="1985"/>
        </w:trPr>
        <w:tc>
          <w:tcPr>
            <w:tcW w:w="10400" w:type="dxa"/>
            <w:shd w:val="clear" w:color="auto" w:fill="auto"/>
          </w:tcPr>
          <w:p w14:paraId="251D1DA7" w14:textId="77777777" w:rsidR="00356411" w:rsidRPr="00EF37F2" w:rsidRDefault="00356411" w:rsidP="008B2671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25ABE4" w14:textId="77777777" w:rsidR="00EF37F2" w:rsidRPr="00E026E2" w:rsidRDefault="00EF37F2" w:rsidP="00EF37F2">
      <w:pPr>
        <w:rPr>
          <w:rFonts w:ascii="Arial" w:hAnsi="Arial" w:cs="Arial"/>
          <w:b/>
          <w:bCs/>
          <w:color w:val="007A87"/>
          <w:sz w:val="28"/>
          <w:szCs w:val="28"/>
        </w:rPr>
      </w:pPr>
      <w:r>
        <w:rPr>
          <w:rFonts w:ascii="Arial" w:hAnsi="Arial" w:cs="Arial"/>
          <w:b/>
          <w:bCs/>
          <w:color w:val="007A87"/>
          <w:sz w:val="28"/>
          <w:szCs w:val="28"/>
        </w:rPr>
        <w:lastRenderedPageBreak/>
        <w:t>Grievance Details</w:t>
      </w: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10400"/>
      </w:tblGrid>
      <w:tr w:rsidR="00300E3B" w:rsidRPr="00EF37F2" w14:paraId="24FAE263" w14:textId="77777777" w:rsidTr="00595B92">
        <w:tc>
          <w:tcPr>
            <w:tcW w:w="10400" w:type="dxa"/>
            <w:shd w:val="clear" w:color="auto" w:fill="EAEAEA"/>
          </w:tcPr>
          <w:p w14:paraId="724039EB" w14:textId="77777777" w:rsidR="0063644F" w:rsidRPr="00EF37F2" w:rsidRDefault="00C90BE0" w:rsidP="0063644F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t xml:space="preserve">Please explain the nature of, and grounds for, your grievance, including any detriment you have experienced. </w:t>
            </w:r>
            <w:r w:rsidR="0063644F" w:rsidRPr="00EF37F2">
              <w:rPr>
                <w:rFonts w:ascii="Arial" w:hAnsi="Arial" w:cs="Arial"/>
                <w:sz w:val="24"/>
                <w:szCs w:val="24"/>
              </w:rPr>
              <w:t>I</w:t>
            </w:r>
            <w:r w:rsidRPr="00EF37F2">
              <w:rPr>
                <w:rFonts w:ascii="Arial" w:hAnsi="Arial" w:cs="Arial"/>
                <w:sz w:val="24"/>
                <w:szCs w:val="24"/>
              </w:rPr>
              <w:t xml:space="preserve">nclude the name(s) of any individual(s) </w:t>
            </w:r>
            <w:r w:rsidR="00DD295F" w:rsidRPr="00EF37F2">
              <w:rPr>
                <w:rFonts w:ascii="Arial" w:hAnsi="Arial" w:cs="Arial"/>
                <w:sz w:val="24"/>
                <w:szCs w:val="24"/>
              </w:rPr>
              <w:t>being complained of</w:t>
            </w:r>
            <w:r w:rsidRPr="00EF37F2">
              <w:rPr>
                <w:rFonts w:ascii="Arial" w:hAnsi="Arial" w:cs="Arial"/>
                <w:sz w:val="24"/>
                <w:szCs w:val="24"/>
              </w:rPr>
              <w:t xml:space="preserve"> (if applicable)</w:t>
            </w:r>
            <w:r w:rsidR="0063644F" w:rsidRPr="00EF37F2">
              <w:rPr>
                <w:rFonts w:ascii="Arial" w:hAnsi="Arial" w:cs="Arial"/>
                <w:sz w:val="24"/>
                <w:szCs w:val="24"/>
              </w:rPr>
              <w:t xml:space="preserve"> and provide supporting evidence for your grievance. This could include emails, references to documents, details of incidents and names of witnesses.</w:t>
            </w:r>
          </w:p>
        </w:tc>
      </w:tr>
      <w:tr w:rsidR="00C90BE0" w:rsidRPr="00EF37F2" w14:paraId="6AC87208" w14:textId="77777777" w:rsidTr="00595B92">
        <w:trPr>
          <w:trHeight w:val="12474"/>
        </w:trPr>
        <w:tc>
          <w:tcPr>
            <w:tcW w:w="10400" w:type="dxa"/>
            <w:shd w:val="clear" w:color="auto" w:fill="auto"/>
          </w:tcPr>
          <w:p w14:paraId="47CBA6BD" w14:textId="77777777" w:rsidR="00DD295F" w:rsidRPr="00EF37F2" w:rsidRDefault="00DD295F" w:rsidP="00C90BE0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0BE0" w:rsidRPr="00EF37F2" w14:paraId="68187DCD" w14:textId="77777777" w:rsidTr="00595B92">
        <w:tc>
          <w:tcPr>
            <w:tcW w:w="10400" w:type="dxa"/>
            <w:shd w:val="clear" w:color="auto" w:fill="EAEAEA"/>
          </w:tcPr>
          <w:p w14:paraId="26CB80CA" w14:textId="77777777" w:rsidR="00C90BE0" w:rsidRPr="00EF37F2" w:rsidRDefault="00DD295F" w:rsidP="00FC71C6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EF37F2">
              <w:rPr>
                <w:rFonts w:ascii="Arial" w:hAnsi="Arial" w:cs="Arial"/>
                <w:sz w:val="24"/>
                <w:szCs w:val="24"/>
              </w:rPr>
              <w:lastRenderedPageBreak/>
              <w:t>Please state the resolution you are seeking.</w:t>
            </w:r>
          </w:p>
        </w:tc>
      </w:tr>
      <w:tr w:rsidR="00C90BE0" w:rsidRPr="00EF37F2" w14:paraId="08912A65" w14:textId="77777777" w:rsidTr="00595B92">
        <w:trPr>
          <w:trHeight w:val="4720"/>
        </w:trPr>
        <w:tc>
          <w:tcPr>
            <w:tcW w:w="10400" w:type="dxa"/>
            <w:shd w:val="clear" w:color="auto" w:fill="auto"/>
          </w:tcPr>
          <w:p w14:paraId="0E9F1910" w14:textId="77777777" w:rsidR="00C90BE0" w:rsidRPr="00EF37F2" w:rsidRDefault="00C90BE0" w:rsidP="00C90BE0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142548" w14:textId="77777777" w:rsidR="007E737D" w:rsidRPr="00EF37F2" w:rsidRDefault="007E737D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E704A9" w14:textId="77777777" w:rsidR="00DD295F" w:rsidRPr="00EF37F2" w:rsidRDefault="00DD295F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0AAA880" w14:textId="77777777" w:rsidR="00EF37F2" w:rsidRPr="00EF37F2" w:rsidRDefault="00EF37F2" w:rsidP="00EF37F2">
      <w:pPr>
        <w:rPr>
          <w:rFonts w:ascii="Arial" w:hAnsi="Arial" w:cs="Arial"/>
          <w:b/>
          <w:bCs/>
          <w:color w:val="007A87"/>
          <w:sz w:val="28"/>
          <w:szCs w:val="28"/>
        </w:rPr>
      </w:pPr>
      <w:r w:rsidRPr="00EF37F2">
        <w:rPr>
          <w:rFonts w:ascii="Arial" w:hAnsi="Arial" w:cs="Arial"/>
          <w:b/>
          <w:bCs/>
          <w:color w:val="007A87"/>
          <w:sz w:val="28"/>
          <w:szCs w:val="28"/>
        </w:rPr>
        <w:t xml:space="preserve">Employee </w:t>
      </w:r>
      <w:r>
        <w:rPr>
          <w:rFonts w:ascii="Arial" w:hAnsi="Arial" w:cs="Arial"/>
          <w:b/>
          <w:bCs/>
          <w:color w:val="007A87"/>
          <w:sz w:val="28"/>
          <w:szCs w:val="28"/>
        </w:rPr>
        <w:t>Confirmation</w:t>
      </w:r>
    </w:p>
    <w:p w14:paraId="250694A0" w14:textId="4D76BFC8" w:rsidR="0088208D" w:rsidRDefault="0088208D" w:rsidP="0088208D">
      <w:pPr>
        <w:pStyle w:val="BodyText"/>
        <w:spacing w:before="60" w:after="60"/>
      </w:pPr>
      <w:r w:rsidRPr="00AA7475">
        <w:t>I confirm tha</w:t>
      </w:r>
      <w:r>
        <w:t>t</w:t>
      </w:r>
      <w:r w:rsidRPr="00AA7475">
        <w:t xml:space="preserve"> the information provided is correct.</w:t>
      </w:r>
    </w:p>
    <w:p w14:paraId="5407B013" w14:textId="77777777" w:rsidR="0088208D" w:rsidRPr="0088208D" w:rsidRDefault="0088208D" w:rsidP="0088208D">
      <w:pPr>
        <w:pStyle w:val="BodyText"/>
        <w:spacing w:before="60" w:after="60"/>
        <w:rPr>
          <w:sz w:val="20"/>
          <w:szCs w:val="20"/>
        </w:rPr>
      </w:pPr>
    </w:p>
    <w:p w14:paraId="2E2F5FBE" w14:textId="77777777" w:rsidR="0088208D" w:rsidRPr="0088208D" w:rsidRDefault="0088208D" w:rsidP="0088208D">
      <w:pPr>
        <w:pStyle w:val="BodyText"/>
        <w:spacing w:before="60" w:after="60"/>
        <w:rPr>
          <w:sz w:val="20"/>
          <w:szCs w:val="20"/>
        </w:rPr>
      </w:pPr>
    </w:p>
    <w:p w14:paraId="72882AFD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 xml:space="preserve">Signature of Employee: </w:t>
      </w:r>
      <w:r w:rsidRPr="00FB0605">
        <w:tab/>
      </w:r>
      <w:r w:rsidRPr="00FB0605">
        <w:tab/>
      </w:r>
    </w:p>
    <w:p w14:paraId="6CE616D5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</w:p>
    <w:p w14:paraId="5206CB02" w14:textId="77777777" w:rsidR="0088208D" w:rsidRPr="00FB0605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Date</w:t>
      </w:r>
      <w:r w:rsidRPr="00FB0605">
        <w:t>:</w:t>
      </w:r>
      <w:r w:rsidRPr="00FB0605">
        <w:tab/>
      </w:r>
      <w:r w:rsidRPr="00FB0605">
        <w:tab/>
      </w:r>
    </w:p>
    <w:p w14:paraId="69A6FFA3" w14:textId="77777777" w:rsidR="0088208D" w:rsidRPr="0088208D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  <w:rPr>
          <w:sz w:val="20"/>
          <w:szCs w:val="20"/>
        </w:rPr>
      </w:pPr>
    </w:p>
    <w:p w14:paraId="0593F767" w14:textId="77777777" w:rsidR="0088208D" w:rsidRPr="0088208D" w:rsidRDefault="0088208D" w:rsidP="0088208D">
      <w:pPr>
        <w:pStyle w:val="BodyText"/>
        <w:tabs>
          <w:tab w:val="left" w:pos="1985"/>
          <w:tab w:val="left" w:leader="dot" w:pos="8505"/>
        </w:tabs>
        <w:spacing w:before="120"/>
        <w:rPr>
          <w:sz w:val="20"/>
          <w:szCs w:val="20"/>
        </w:rPr>
      </w:pPr>
    </w:p>
    <w:p w14:paraId="1D37D57D" w14:textId="77777777" w:rsidR="0088208D" w:rsidRDefault="0088208D" w:rsidP="0088208D">
      <w:pPr>
        <w:pStyle w:val="BodyText"/>
        <w:rPr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6"/>
      </w:tblGrid>
      <w:tr w:rsidR="0088208D" w14:paraId="7221F237" w14:textId="77777777" w:rsidTr="00595B92">
        <w:tc>
          <w:tcPr>
            <w:tcW w:w="9016" w:type="dxa"/>
            <w:shd w:val="clear" w:color="auto" w:fill="F2F2F2" w:themeFill="background1" w:themeFillShade="F2"/>
          </w:tcPr>
          <w:p w14:paraId="0205EBB0" w14:textId="77777777" w:rsidR="0088208D" w:rsidRPr="001C4026" w:rsidRDefault="0088208D" w:rsidP="0029646F">
            <w:pPr>
              <w:spacing w:beforeLines="60" w:before="144"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>You can sign the form in a number of ways:</w:t>
            </w:r>
          </w:p>
          <w:p w14:paraId="382F7928" w14:textId="77777777" w:rsidR="0088208D" w:rsidRPr="001C4026" w:rsidRDefault="0088208D" w:rsidP="0088208D">
            <w:pPr>
              <w:pStyle w:val="ListParagraph"/>
              <w:numPr>
                <w:ilvl w:val="0"/>
                <w:numId w:val="5"/>
              </w:numPr>
              <w:spacing w:afterLines="60" w:after="144"/>
              <w:ind w:left="714" w:hanging="357"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>Upload a JPEG image of your signature.</w:t>
            </w:r>
          </w:p>
          <w:p w14:paraId="1047D28C" w14:textId="77777777" w:rsidR="0088208D" w:rsidRPr="001C4026" w:rsidRDefault="0088208D" w:rsidP="0088208D">
            <w:pPr>
              <w:pStyle w:val="ListParagraph"/>
              <w:numPr>
                <w:ilvl w:val="0"/>
                <w:numId w:val="5"/>
              </w:numPr>
              <w:spacing w:beforeLines="60" w:before="144" w:afterLines="60" w:after="144"/>
              <w:rPr>
                <w:rFonts w:ascii="Arial" w:hAnsi="Arial" w:cs="Arial"/>
                <w:b/>
                <w:bCs/>
              </w:rPr>
            </w:pPr>
            <w:r w:rsidRPr="001C4026">
              <w:rPr>
                <w:rFonts w:ascii="Arial" w:hAnsi="Arial" w:cs="Arial"/>
              </w:rPr>
              <w:t>Print the form, both sign it, then scan it and save it.</w:t>
            </w:r>
          </w:p>
          <w:p w14:paraId="2E64F544" w14:textId="77777777" w:rsidR="0088208D" w:rsidRPr="001C4026" w:rsidRDefault="0088208D" w:rsidP="0088208D">
            <w:pPr>
              <w:pStyle w:val="ListParagraph"/>
              <w:numPr>
                <w:ilvl w:val="0"/>
                <w:numId w:val="5"/>
              </w:numPr>
              <w:spacing w:beforeLines="60" w:before="144" w:afterLines="60" w:after="144"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employee confirms by email. Save the email with this form.</w:t>
            </w:r>
          </w:p>
        </w:tc>
      </w:tr>
    </w:tbl>
    <w:p w14:paraId="7984B106" w14:textId="77777777" w:rsidR="0088208D" w:rsidRPr="00EF37F2" w:rsidRDefault="0088208D" w:rsidP="00414A8E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88208D" w:rsidRPr="00EF37F2" w:rsidSect="004128EF">
      <w:headerReference w:type="default" r:id="rId8"/>
      <w:headerReference w:type="first" r:id="rId9"/>
      <w:pgSz w:w="11860" w:h="16810"/>
      <w:pgMar w:top="1134" w:right="720" w:bottom="1134" w:left="720" w:header="0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29B9" w14:textId="77777777" w:rsidR="00744D17" w:rsidRDefault="00744D17" w:rsidP="00300E3B">
      <w:pPr>
        <w:spacing w:after="0" w:line="240" w:lineRule="auto"/>
      </w:pPr>
      <w:r>
        <w:separator/>
      </w:r>
    </w:p>
  </w:endnote>
  <w:endnote w:type="continuationSeparator" w:id="0">
    <w:p w14:paraId="5BE40C88" w14:textId="77777777" w:rsidR="00744D17" w:rsidRDefault="00744D17" w:rsidP="0030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66465" w14:textId="77777777" w:rsidR="00744D17" w:rsidRDefault="00744D17" w:rsidP="00300E3B">
      <w:pPr>
        <w:spacing w:after="0" w:line="240" w:lineRule="auto"/>
      </w:pPr>
      <w:r>
        <w:separator/>
      </w:r>
    </w:p>
  </w:footnote>
  <w:footnote w:type="continuationSeparator" w:id="0">
    <w:p w14:paraId="57A0AECA" w14:textId="77777777" w:rsidR="00744D17" w:rsidRDefault="00744D17" w:rsidP="00300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2C3F2" w14:textId="77777777" w:rsidR="00A326BA" w:rsidRDefault="004128EF" w:rsidP="004128EF">
    <w:pPr>
      <w:pStyle w:val="Header"/>
      <w:tabs>
        <w:tab w:val="clear" w:pos="4513"/>
        <w:tab w:val="clear" w:pos="9026"/>
        <w:tab w:val="left" w:pos="129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60CF" w14:textId="438E48BC" w:rsidR="004128EF" w:rsidRDefault="004128EF">
    <w:pPr>
      <w:pStyle w:val="Header"/>
    </w:pPr>
  </w:p>
  <w:p w14:paraId="02F63D8A" w14:textId="5150F747" w:rsidR="005139BC" w:rsidRDefault="005139BC" w:rsidP="005139B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A2B3377" wp14:editId="56621972">
          <wp:extent cx="1387271" cy="1257300"/>
          <wp:effectExtent l="0" t="0" r="3810" b="0"/>
          <wp:docPr id="343778334" name="Picture 343778334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12BEC"/>
    <w:multiLevelType w:val="hybridMultilevel"/>
    <w:tmpl w:val="6830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41B48"/>
    <w:multiLevelType w:val="hybridMultilevel"/>
    <w:tmpl w:val="B9D22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9034A"/>
    <w:multiLevelType w:val="hybridMultilevel"/>
    <w:tmpl w:val="02DA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E24FD"/>
    <w:multiLevelType w:val="hybridMultilevel"/>
    <w:tmpl w:val="6C02F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67EB3"/>
    <w:multiLevelType w:val="hybridMultilevel"/>
    <w:tmpl w:val="C4BA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592346">
    <w:abstractNumId w:val="1"/>
  </w:num>
  <w:num w:numId="2" w16cid:durableId="1858887148">
    <w:abstractNumId w:val="4"/>
  </w:num>
  <w:num w:numId="3" w16cid:durableId="871307494">
    <w:abstractNumId w:val="2"/>
  </w:num>
  <w:num w:numId="4" w16cid:durableId="1103064458">
    <w:abstractNumId w:val="0"/>
  </w:num>
  <w:num w:numId="5" w16cid:durableId="693769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C21"/>
    <w:rsid w:val="000614E8"/>
    <w:rsid w:val="000F4B0C"/>
    <w:rsid w:val="00120535"/>
    <w:rsid w:val="00124368"/>
    <w:rsid w:val="001C1687"/>
    <w:rsid w:val="001C72F5"/>
    <w:rsid w:val="00204EC9"/>
    <w:rsid w:val="00300E3B"/>
    <w:rsid w:val="00356411"/>
    <w:rsid w:val="003E2941"/>
    <w:rsid w:val="003F2EC3"/>
    <w:rsid w:val="004128EF"/>
    <w:rsid w:val="00414A8E"/>
    <w:rsid w:val="004379C5"/>
    <w:rsid w:val="0048607D"/>
    <w:rsid w:val="004D37E5"/>
    <w:rsid w:val="004D71E9"/>
    <w:rsid w:val="004E2277"/>
    <w:rsid w:val="004F43EC"/>
    <w:rsid w:val="0050507A"/>
    <w:rsid w:val="005139BC"/>
    <w:rsid w:val="00595B92"/>
    <w:rsid w:val="005F158F"/>
    <w:rsid w:val="00635E3E"/>
    <w:rsid w:val="0063644F"/>
    <w:rsid w:val="00744D17"/>
    <w:rsid w:val="007B21EF"/>
    <w:rsid w:val="007E737D"/>
    <w:rsid w:val="00831486"/>
    <w:rsid w:val="00852184"/>
    <w:rsid w:val="0088208D"/>
    <w:rsid w:val="00917C21"/>
    <w:rsid w:val="00A16CE1"/>
    <w:rsid w:val="00A326BA"/>
    <w:rsid w:val="00A61E3D"/>
    <w:rsid w:val="00AF0871"/>
    <w:rsid w:val="00B5346A"/>
    <w:rsid w:val="00B53ABF"/>
    <w:rsid w:val="00B873EB"/>
    <w:rsid w:val="00BE085A"/>
    <w:rsid w:val="00C04525"/>
    <w:rsid w:val="00C239B6"/>
    <w:rsid w:val="00C54B44"/>
    <w:rsid w:val="00C7199C"/>
    <w:rsid w:val="00C90BE0"/>
    <w:rsid w:val="00D57058"/>
    <w:rsid w:val="00D6483B"/>
    <w:rsid w:val="00D94D05"/>
    <w:rsid w:val="00DD295F"/>
    <w:rsid w:val="00DE00B0"/>
    <w:rsid w:val="00E05A71"/>
    <w:rsid w:val="00EF37F2"/>
    <w:rsid w:val="00F9497C"/>
    <w:rsid w:val="00FC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E80F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E3B"/>
  </w:style>
  <w:style w:type="paragraph" w:styleId="Footer">
    <w:name w:val="footer"/>
    <w:basedOn w:val="Normal"/>
    <w:link w:val="FooterChar"/>
    <w:uiPriority w:val="99"/>
    <w:unhideWhenUsed/>
    <w:rsid w:val="00300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E3B"/>
  </w:style>
  <w:style w:type="paragraph" w:styleId="BodyText">
    <w:name w:val="Body Text"/>
    <w:basedOn w:val="Normal"/>
    <w:link w:val="BodyTextChar"/>
    <w:uiPriority w:val="1"/>
    <w:qFormat/>
    <w:rsid w:val="00300E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300E3B"/>
    <w:rPr>
      <w:rFonts w:ascii="Arial" w:eastAsia="Arial" w:hAnsi="Arial" w:cs="Arial"/>
      <w:sz w:val="24"/>
      <w:szCs w:val="24"/>
      <w:lang w:val="en-US" w:bidi="en-US"/>
    </w:rPr>
  </w:style>
  <w:style w:type="table" w:styleId="TableGrid">
    <w:name w:val="Table Grid"/>
    <w:aliases w:val="UoE Table Grid"/>
    <w:basedOn w:val="TableNormal"/>
    <w:uiPriority w:val="59"/>
    <w:rsid w:val="00300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0E3B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53ABF"/>
    <w:rPr>
      <w:color w:val="808080"/>
    </w:rPr>
  </w:style>
  <w:style w:type="paragraph" w:styleId="ListParagraph">
    <w:name w:val="List Paragraph"/>
    <w:basedOn w:val="Normal"/>
    <w:uiPriority w:val="34"/>
    <w:qFormat/>
    <w:rsid w:val="00B5346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F37F2"/>
    <w:rPr>
      <w:color w:val="605E5C"/>
      <w:shd w:val="clear" w:color="auto" w:fill="E1DFDD"/>
    </w:rPr>
  </w:style>
  <w:style w:type="character" w:customStyle="1" w:styleId="LMD">
    <w:name w:val="LMD"/>
    <w:basedOn w:val="DefaultParagraphFont"/>
    <w:uiPriority w:val="1"/>
    <w:rsid w:val="00EF37F2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ssex.ac.uk/staff/uecs-and-wivenhoe-house-staff/wivenhoe-house-hotel-sta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UECS Formal Grievance Form</Template>
  <TotalTime>0</TotalTime>
  <Pages>3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Grievancer Form</dc:title>
  <dc:subject/>
  <dc:creator>McCanna-Doyle, Linda M</dc:creator>
  <cp:keywords/>
  <dc:description/>
  <cp:lastModifiedBy>McCanna-Doyle, Linda M</cp:lastModifiedBy>
  <cp:revision>2</cp:revision>
  <dcterms:created xsi:type="dcterms:W3CDTF">2026-06-18T15:47:00Z</dcterms:created>
  <dcterms:modified xsi:type="dcterms:W3CDTF">2026-06-18T15:47:00Z</dcterms:modified>
</cp:coreProperties>
</file>